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0071.JPG" style="width:415.5pt;height:311.25pt;visibility:visible">
            <v:imagedata r:id="rId4" o:title=""/>
          </v:shape>
        </w:pict>
      </w:r>
    </w:p>
    <w:p w:rsidR="00864352" w:rsidRPr="00186A1C" w:rsidRDefault="00864352" w:rsidP="00186A1C">
      <w:pPr>
        <w:rPr>
          <w:noProof/>
          <w:sz w:val="30"/>
          <w:szCs w:val="30"/>
        </w:rPr>
      </w:pPr>
      <w:r w:rsidRPr="00186A1C">
        <w:rPr>
          <w:rFonts w:hint="eastAsia"/>
          <w:noProof/>
          <w:sz w:val="30"/>
          <w:szCs w:val="30"/>
        </w:rPr>
        <w:t>老干</w:t>
      </w:r>
      <w:r>
        <w:rPr>
          <w:rFonts w:hint="eastAsia"/>
          <w:noProof/>
          <w:sz w:val="30"/>
          <w:szCs w:val="30"/>
        </w:rPr>
        <w:t>部</w:t>
      </w:r>
      <w:r w:rsidRPr="00186A1C">
        <w:rPr>
          <w:rFonts w:hint="eastAsia"/>
          <w:noProof/>
          <w:sz w:val="30"/>
          <w:szCs w:val="30"/>
        </w:rPr>
        <w:t>活动，保卫</w:t>
      </w:r>
      <w:r>
        <w:rPr>
          <w:rFonts w:hint="eastAsia"/>
          <w:noProof/>
          <w:sz w:val="30"/>
          <w:szCs w:val="30"/>
        </w:rPr>
        <w:t>人</w:t>
      </w:r>
      <w:r w:rsidRPr="00186A1C">
        <w:rPr>
          <w:rFonts w:hint="eastAsia"/>
          <w:noProof/>
          <w:sz w:val="30"/>
          <w:szCs w:val="30"/>
        </w:rPr>
        <w:t>员搀扶老人上下楼梯。</w:t>
      </w:r>
      <w:r w:rsidRPr="00186A1C">
        <w:rPr>
          <w:noProof/>
          <w:sz w:val="30"/>
          <w:szCs w:val="30"/>
        </w:rPr>
        <w:t xml:space="preserve"> </w: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2" o:spid="_x0000_i1026" type="#_x0000_t75" alt="IMG_0077.JPG" style="width:415.5pt;height:311.25pt;visibility:visible">
            <v:imagedata r:id="rId5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3" o:spid="_x0000_i1027" type="#_x0000_t75" alt="IMG_0078.JPG" style="width:415.5pt;height:311.25pt;visibility:visible">
            <v:imagedata r:id="rId6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4" o:spid="_x0000_i1028" type="#_x0000_t75" alt="IMG_0079.JPG" style="width:415.5pt;height:311.25pt;visibility:visible">
            <v:imagedata r:id="rId7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5" o:spid="_x0000_i1029" type="#_x0000_t75" alt="IMG_0081.JPG" style="width:415.5pt;height:311.25pt;visibility:visible">
            <v:imagedata r:id="rId8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6" o:spid="_x0000_i1030" type="#_x0000_t75" alt="IMG_0084.JPG" style="width:415.5pt;height:311.25pt;visibility:visible">
            <v:imagedata r:id="rId9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7" o:spid="_x0000_i1031" type="#_x0000_t75" alt="IMG_0088.JPG" style="width:415.5pt;height:311.25pt;visibility:visible">
            <v:imagedata r:id="rId10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8" o:spid="_x0000_i1032" type="#_x0000_t75" alt="IMG_0090.JPG" style="width:415.5pt;height:311.25pt;visibility:visible">
            <v:imagedata r:id="rId11" o:title=""/>
          </v:shape>
        </w:pict>
      </w:r>
    </w:p>
    <w:p w:rsidR="00864352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9" o:spid="_x0000_i1033" type="#_x0000_t75" alt="IMG_0095.JPG" style="width:415.5pt;height:311.25pt;visibility:visible">
            <v:imagedata r:id="rId12" o:title=""/>
          </v:shape>
        </w:pict>
      </w:r>
    </w:p>
    <w:p w:rsidR="00864352" w:rsidRPr="00186A1C" w:rsidRDefault="00864352">
      <w:pPr>
        <w:rPr>
          <w:sz w:val="30"/>
          <w:szCs w:val="30"/>
        </w:rPr>
      </w:pPr>
      <w:r w:rsidRPr="009463F9">
        <w:rPr>
          <w:noProof/>
          <w:sz w:val="30"/>
          <w:szCs w:val="30"/>
        </w:rPr>
        <w:pict>
          <v:shape id="图片 10" o:spid="_x0000_i1034" type="#_x0000_t75" alt="IMG_0100.JPG" style="width:415.5pt;height:311.25pt;visibility:visible">
            <v:imagedata r:id="rId13" o:title=""/>
          </v:shape>
        </w:pict>
      </w:r>
    </w:p>
    <w:sectPr w:rsidR="00864352" w:rsidRPr="00186A1C" w:rsidSect="00F316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6A1C"/>
    <w:rsid w:val="000027F4"/>
    <w:rsid w:val="00004A11"/>
    <w:rsid w:val="00004A73"/>
    <w:rsid w:val="000050E3"/>
    <w:rsid w:val="000058F5"/>
    <w:rsid w:val="00005E5C"/>
    <w:rsid w:val="000065D5"/>
    <w:rsid w:val="00010159"/>
    <w:rsid w:val="0001034E"/>
    <w:rsid w:val="00010DBE"/>
    <w:rsid w:val="00013D58"/>
    <w:rsid w:val="000166D1"/>
    <w:rsid w:val="00016C10"/>
    <w:rsid w:val="00017255"/>
    <w:rsid w:val="00021F4F"/>
    <w:rsid w:val="00023A9D"/>
    <w:rsid w:val="000303B4"/>
    <w:rsid w:val="00032376"/>
    <w:rsid w:val="000346D8"/>
    <w:rsid w:val="00034721"/>
    <w:rsid w:val="000442A9"/>
    <w:rsid w:val="000477B7"/>
    <w:rsid w:val="00050F27"/>
    <w:rsid w:val="00053426"/>
    <w:rsid w:val="00057596"/>
    <w:rsid w:val="00057703"/>
    <w:rsid w:val="00057898"/>
    <w:rsid w:val="00064489"/>
    <w:rsid w:val="00065609"/>
    <w:rsid w:val="000678C2"/>
    <w:rsid w:val="0007149A"/>
    <w:rsid w:val="000716F3"/>
    <w:rsid w:val="00071762"/>
    <w:rsid w:val="0007177A"/>
    <w:rsid w:val="00072B55"/>
    <w:rsid w:val="00075216"/>
    <w:rsid w:val="0007680E"/>
    <w:rsid w:val="00076D8F"/>
    <w:rsid w:val="00077D55"/>
    <w:rsid w:val="0008022B"/>
    <w:rsid w:val="000810C0"/>
    <w:rsid w:val="000825BF"/>
    <w:rsid w:val="00093830"/>
    <w:rsid w:val="00093E78"/>
    <w:rsid w:val="00094E05"/>
    <w:rsid w:val="00097B97"/>
    <w:rsid w:val="000A4074"/>
    <w:rsid w:val="000A4FDD"/>
    <w:rsid w:val="000A742F"/>
    <w:rsid w:val="000B037C"/>
    <w:rsid w:val="000B0CE0"/>
    <w:rsid w:val="000B26B1"/>
    <w:rsid w:val="000B295F"/>
    <w:rsid w:val="000B2D7C"/>
    <w:rsid w:val="000B5068"/>
    <w:rsid w:val="000B663B"/>
    <w:rsid w:val="000C2F0C"/>
    <w:rsid w:val="000D2D8B"/>
    <w:rsid w:val="000D5A1A"/>
    <w:rsid w:val="000D5AF7"/>
    <w:rsid w:val="000E225D"/>
    <w:rsid w:val="000E2DC7"/>
    <w:rsid w:val="000E4203"/>
    <w:rsid w:val="000E4AFF"/>
    <w:rsid w:val="000E4C8D"/>
    <w:rsid w:val="000E782A"/>
    <w:rsid w:val="000F34C9"/>
    <w:rsid w:val="000F3A87"/>
    <w:rsid w:val="000F3D11"/>
    <w:rsid w:val="000F4CD3"/>
    <w:rsid w:val="000F5CD1"/>
    <w:rsid w:val="00100408"/>
    <w:rsid w:val="0010148A"/>
    <w:rsid w:val="00104305"/>
    <w:rsid w:val="0010474C"/>
    <w:rsid w:val="0010648A"/>
    <w:rsid w:val="0010658D"/>
    <w:rsid w:val="00106F37"/>
    <w:rsid w:val="0010714F"/>
    <w:rsid w:val="00107A50"/>
    <w:rsid w:val="001117AB"/>
    <w:rsid w:val="001137EF"/>
    <w:rsid w:val="00113922"/>
    <w:rsid w:val="00121560"/>
    <w:rsid w:val="00125DFA"/>
    <w:rsid w:val="0013105A"/>
    <w:rsid w:val="00136349"/>
    <w:rsid w:val="00142D45"/>
    <w:rsid w:val="00150C09"/>
    <w:rsid w:val="00152F58"/>
    <w:rsid w:val="00154069"/>
    <w:rsid w:val="00154261"/>
    <w:rsid w:val="00157769"/>
    <w:rsid w:val="00167154"/>
    <w:rsid w:val="00170019"/>
    <w:rsid w:val="00175569"/>
    <w:rsid w:val="00175A88"/>
    <w:rsid w:val="00175EE5"/>
    <w:rsid w:val="00176E9C"/>
    <w:rsid w:val="0018339E"/>
    <w:rsid w:val="001833AC"/>
    <w:rsid w:val="00184D83"/>
    <w:rsid w:val="00185D29"/>
    <w:rsid w:val="00186A1C"/>
    <w:rsid w:val="00187DFC"/>
    <w:rsid w:val="0019040E"/>
    <w:rsid w:val="00190A0B"/>
    <w:rsid w:val="00195D82"/>
    <w:rsid w:val="001A0CBA"/>
    <w:rsid w:val="001A3175"/>
    <w:rsid w:val="001A7570"/>
    <w:rsid w:val="001B0AA5"/>
    <w:rsid w:val="001B2341"/>
    <w:rsid w:val="001B381E"/>
    <w:rsid w:val="001B5442"/>
    <w:rsid w:val="001B7385"/>
    <w:rsid w:val="001C2967"/>
    <w:rsid w:val="001C2D43"/>
    <w:rsid w:val="001C3509"/>
    <w:rsid w:val="001C3547"/>
    <w:rsid w:val="001D2772"/>
    <w:rsid w:val="001D31B8"/>
    <w:rsid w:val="001D3E8F"/>
    <w:rsid w:val="001E332D"/>
    <w:rsid w:val="001E3BF6"/>
    <w:rsid w:val="001E55F8"/>
    <w:rsid w:val="001E55FF"/>
    <w:rsid w:val="001E5AE1"/>
    <w:rsid w:val="001E6410"/>
    <w:rsid w:val="001F444C"/>
    <w:rsid w:val="001F5184"/>
    <w:rsid w:val="001F67A7"/>
    <w:rsid w:val="001F781C"/>
    <w:rsid w:val="00202D74"/>
    <w:rsid w:val="0021099A"/>
    <w:rsid w:val="0021559A"/>
    <w:rsid w:val="002212F8"/>
    <w:rsid w:val="0022167F"/>
    <w:rsid w:val="00222E02"/>
    <w:rsid w:val="002237C7"/>
    <w:rsid w:val="0022572A"/>
    <w:rsid w:val="00225DDC"/>
    <w:rsid w:val="0023019C"/>
    <w:rsid w:val="00233E7D"/>
    <w:rsid w:val="002346F5"/>
    <w:rsid w:val="00241429"/>
    <w:rsid w:val="0024274A"/>
    <w:rsid w:val="0024386A"/>
    <w:rsid w:val="002442F3"/>
    <w:rsid w:val="00244E5A"/>
    <w:rsid w:val="00245974"/>
    <w:rsid w:val="00245A3B"/>
    <w:rsid w:val="00245AF7"/>
    <w:rsid w:val="00251ED6"/>
    <w:rsid w:val="002536A5"/>
    <w:rsid w:val="00254518"/>
    <w:rsid w:val="00260B0F"/>
    <w:rsid w:val="0026105E"/>
    <w:rsid w:val="00261A45"/>
    <w:rsid w:val="00264F04"/>
    <w:rsid w:val="00265CFC"/>
    <w:rsid w:val="002669CC"/>
    <w:rsid w:val="0026716C"/>
    <w:rsid w:val="00270AD2"/>
    <w:rsid w:val="002736F6"/>
    <w:rsid w:val="00273E0A"/>
    <w:rsid w:val="00273F38"/>
    <w:rsid w:val="00273FEA"/>
    <w:rsid w:val="00277D60"/>
    <w:rsid w:val="00283985"/>
    <w:rsid w:val="002846A1"/>
    <w:rsid w:val="00286047"/>
    <w:rsid w:val="002866F9"/>
    <w:rsid w:val="00287198"/>
    <w:rsid w:val="002914B2"/>
    <w:rsid w:val="00292071"/>
    <w:rsid w:val="0029509B"/>
    <w:rsid w:val="002A07AC"/>
    <w:rsid w:val="002A1073"/>
    <w:rsid w:val="002A1430"/>
    <w:rsid w:val="002A2478"/>
    <w:rsid w:val="002A40D7"/>
    <w:rsid w:val="002A65F4"/>
    <w:rsid w:val="002A67AB"/>
    <w:rsid w:val="002A68C0"/>
    <w:rsid w:val="002A68EC"/>
    <w:rsid w:val="002B0927"/>
    <w:rsid w:val="002B2703"/>
    <w:rsid w:val="002B6C72"/>
    <w:rsid w:val="002B775A"/>
    <w:rsid w:val="002C0F0C"/>
    <w:rsid w:val="002C14F3"/>
    <w:rsid w:val="002C47CC"/>
    <w:rsid w:val="002C49A4"/>
    <w:rsid w:val="002C5300"/>
    <w:rsid w:val="002C55F1"/>
    <w:rsid w:val="002D23BA"/>
    <w:rsid w:val="002D2D0A"/>
    <w:rsid w:val="002D38E5"/>
    <w:rsid w:val="002D4A60"/>
    <w:rsid w:val="002E30E2"/>
    <w:rsid w:val="002E315F"/>
    <w:rsid w:val="002F2EF8"/>
    <w:rsid w:val="002F75AD"/>
    <w:rsid w:val="00303BCC"/>
    <w:rsid w:val="003040B1"/>
    <w:rsid w:val="0030467D"/>
    <w:rsid w:val="00305225"/>
    <w:rsid w:val="00306344"/>
    <w:rsid w:val="003068D2"/>
    <w:rsid w:val="00307897"/>
    <w:rsid w:val="00307FF8"/>
    <w:rsid w:val="00310EB1"/>
    <w:rsid w:val="003110C3"/>
    <w:rsid w:val="00311C89"/>
    <w:rsid w:val="00312715"/>
    <w:rsid w:val="0031278E"/>
    <w:rsid w:val="003145EB"/>
    <w:rsid w:val="0031503E"/>
    <w:rsid w:val="0031705D"/>
    <w:rsid w:val="00317670"/>
    <w:rsid w:val="0032025E"/>
    <w:rsid w:val="003232B3"/>
    <w:rsid w:val="00323CA2"/>
    <w:rsid w:val="00325284"/>
    <w:rsid w:val="00327274"/>
    <w:rsid w:val="003342F8"/>
    <w:rsid w:val="003359C6"/>
    <w:rsid w:val="00335D39"/>
    <w:rsid w:val="003422B5"/>
    <w:rsid w:val="00342B6B"/>
    <w:rsid w:val="00344706"/>
    <w:rsid w:val="0035276D"/>
    <w:rsid w:val="00353F9A"/>
    <w:rsid w:val="00354C84"/>
    <w:rsid w:val="003557BB"/>
    <w:rsid w:val="00355E99"/>
    <w:rsid w:val="00357DAE"/>
    <w:rsid w:val="00361DCE"/>
    <w:rsid w:val="00365594"/>
    <w:rsid w:val="00367361"/>
    <w:rsid w:val="003679D3"/>
    <w:rsid w:val="0037037F"/>
    <w:rsid w:val="003715B9"/>
    <w:rsid w:val="00373A3A"/>
    <w:rsid w:val="00373CBA"/>
    <w:rsid w:val="00374967"/>
    <w:rsid w:val="00375608"/>
    <w:rsid w:val="00377378"/>
    <w:rsid w:val="0038726E"/>
    <w:rsid w:val="0039023A"/>
    <w:rsid w:val="003928F2"/>
    <w:rsid w:val="0039416F"/>
    <w:rsid w:val="00395D71"/>
    <w:rsid w:val="003A4744"/>
    <w:rsid w:val="003B0050"/>
    <w:rsid w:val="003B12B9"/>
    <w:rsid w:val="003B16A8"/>
    <w:rsid w:val="003B472F"/>
    <w:rsid w:val="003B7C82"/>
    <w:rsid w:val="003C2B78"/>
    <w:rsid w:val="003C2C8E"/>
    <w:rsid w:val="003C347B"/>
    <w:rsid w:val="003C7180"/>
    <w:rsid w:val="003C7B65"/>
    <w:rsid w:val="003C7FF9"/>
    <w:rsid w:val="003D1A9F"/>
    <w:rsid w:val="003D404D"/>
    <w:rsid w:val="003E20E3"/>
    <w:rsid w:val="003E26FE"/>
    <w:rsid w:val="003E2730"/>
    <w:rsid w:val="003E371F"/>
    <w:rsid w:val="003E3E56"/>
    <w:rsid w:val="003E41B6"/>
    <w:rsid w:val="003E52AF"/>
    <w:rsid w:val="003E55A8"/>
    <w:rsid w:val="003E68F6"/>
    <w:rsid w:val="003F193D"/>
    <w:rsid w:val="003F2779"/>
    <w:rsid w:val="003F3EEE"/>
    <w:rsid w:val="003F4902"/>
    <w:rsid w:val="003F59F8"/>
    <w:rsid w:val="003F74F5"/>
    <w:rsid w:val="003F7EB1"/>
    <w:rsid w:val="00400E13"/>
    <w:rsid w:val="00401A25"/>
    <w:rsid w:val="00401AE7"/>
    <w:rsid w:val="00403208"/>
    <w:rsid w:val="00405FB5"/>
    <w:rsid w:val="00411AC3"/>
    <w:rsid w:val="00411F29"/>
    <w:rsid w:val="00412CCC"/>
    <w:rsid w:val="00413335"/>
    <w:rsid w:val="00415082"/>
    <w:rsid w:val="0042225F"/>
    <w:rsid w:val="00423AB1"/>
    <w:rsid w:val="00425A89"/>
    <w:rsid w:val="00426582"/>
    <w:rsid w:val="0042785A"/>
    <w:rsid w:val="00430B02"/>
    <w:rsid w:val="0043298B"/>
    <w:rsid w:val="00432F2F"/>
    <w:rsid w:val="004345CA"/>
    <w:rsid w:val="00434BB7"/>
    <w:rsid w:val="004515F1"/>
    <w:rsid w:val="00456246"/>
    <w:rsid w:val="004578A7"/>
    <w:rsid w:val="0046025D"/>
    <w:rsid w:val="00463035"/>
    <w:rsid w:val="00464CF3"/>
    <w:rsid w:val="004668D1"/>
    <w:rsid w:val="00467A15"/>
    <w:rsid w:val="0047282C"/>
    <w:rsid w:val="004734B2"/>
    <w:rsid w:val="00475CB9"/>
    <w:rsid w:val="0047732D"/>
    <w:rsid w:val="0047770C"/>
    <w:rsid w:val="00480396"/>
    <w:rsid w:val="00481DD3"/>
    <w:rsid w:val="00484450"/>
    <w:rsid w:val="004847A0"/>
    <w:rsid w:val="00486F1C"/>
    <w:rsid w:val="004876B2"/>
    <w:rsid w:val="004917EB"/>
    <w:rsid w:val="00496D67"/>
    <w:rsid w:val="004970A6"/>
    <w:rsid w:val="00497C3F"/>
    <w:rsid w:val="004A3C8C"/>
    <w:rsid w:val="004A486D"/>
    <w:rsid w:val="004A4FA5"/>
    <w:rsid w:val="004B068D"/>
    <w:rsid w:val="004B1637"/>
    <w:rsid w:val="004B3629"/>
    <w:rsid w:val="004B51DE"/>
    <w:rsid w:val="004B52A3"/>
    <w:rsid w:val="004B5BA6"/>
    <w:rsid w:val="004B5D36"/>
    <w:rsid w:val="004B73CA"/>
    <w:rsid w:val="004C0E14"/>
    <w:rsid w:val="004C1330"/>
    <w:rsid w:val="004C276E"/>
    <w:rsid w:val="004C3B36"/>
    <w:rsid w:val="004C3DFF"/>
    <w:rsid w:val="004C4552"/>
    <w:rsid w:val="004C5422"/>
    <w:rsid w:val="004C7B70"/>
    <w:rsid w:val="004D041B"/>
    <w:rsid w:val="004D1F07"/>
    <w:rsid w:val="004D513D"/>
    <w:rsid w:val="004D62B0"/>
    <w:rsid w:val="004D6DE0"/>
    <w:rsid w:val="004E049C"/>
    <w:rsid w:val="004E2264"/>
    <w:rsid w:val="004E22B8"/>
    <w:rsid w:val="004E3CB8"/>
    <w:rsid w:val="004E6441"/>
    <w:rsid w:val="004E65C6"/>
    <w:rsid w:val="004E6D11"/>
    <w:rsid w:val="004E7D8C"/>
    <w:rsid w:val="004F0F96"/>
    <w:rsid w:val="004F1471"/>
    <w:rsid w:val="004F2E7D"/>
    <w:rsid w:val="004F3F2E"/>
    <w:rsid w:val="004F6947"/>
    <w:rsid w:val="004F7A36"/>
    <w:rsid w:val="0050217D"/>
    <w:rsid w:val="005051F6"/>
    <w:rsid w:val="005072F1"/>
    <w:rsid w:val="00510122"/>
    <w:rsid w:val="00510B85"/>
    <w:rsid w:val="00517EB7"/>
    <w:rsid w:val="005209E3"/>
    <w:rsid w:val="00521ECD"/>
    <w:rsid w:val="00523738"/>
    <w:rsid w:val="0052417E"/>
    <w:rsid w:val="005266CD"/>
    <w:rsid w:val="00527EE9"/>
    <w:rsid w:val="0053401B"/>
    <w:rsid w:val="00536647"/>
    <w:rsid w:val="005373E1"/>
    <w:rsid w:val="00540219"/>
    <w:rsid w:val="0054266F"/>
    <w:rsid w:val="00544B11"/>
    <w:rsid w:val="005454AB"/>
    <w:rsid w:val="00545908"/>
    <w:rsid w:val="00545E87"/>
    <w:rsid w:val="00555F5D"/>
    <w:rsid w:val="00556A31"/>
    <w:rsid w:val="00561B4D"/>
    <w:rsid w:val="00561F52"/>
    <w:rsid w:val="00562323"/>
    <w:rsid w:val="00563056"/>
    <w:rsid w:val="005663D5"/>
    <w:rsid w:val="005700F2"/>
    <w:rsid w:val="005712A4"/>
    <w:rsid w:val="0057261C"/>
    <w:rsid w:val="005736F3"/>
    <w:rsid w:val="00574E74"/>
    <w:rsid w:val="00580115"/>
    <w:rsid w:val="00583A1C"/>
    <w:rsid w:val="0058771D"/>
    <w:rsid w:val="005902FE"/>
    <w:rsid w:val="005910ED"/>
    <w:rsid w:val="0059355A"/>
    <w:rsid w:val="0059374E"/>
    <w:rsid w:val="005A2F56"/>
    <w:rsid w:val="005A3A4C"/>
    <w:rsid w:val="005A52C1"/>
    <w:rsid w:val="005A56E6"/>
    <w:rsid w:val="005B5E27"/>
    <w:rsid w:val="005B6D64"/>
    <w:rsid w:val="005B7152"/>
    <w:rsid w:val="005C22DB"/>
    <w:rsid w:val="005C2C7A"/>
    <w:rsid w:val="005C32E8"/>
    <w:rsid w:val="005C3E5F"/>
    <w:rsid w:val="005C5603"/>
    <w:rsid w:val="005C57FD"/>
    <w:rsid w:val="005C5C20"/>
    <w:rsid w:val="005D04DF"/>
    <w:rsid w:val="005D1671"/>
    <w:rsid w:val="005D234A"/>
    <w:rsid w:val="005D2713"/>
    <w:rsid w:val="005D447D"/>
    <w:rsid w:val="005D6A08"/>
    <w:rsid w:val="005E0EC6"/>
    <w:rsid w:val="005E41A7"/>
    <w:rsid w:val="005E45AA"/>
    <w:rsid w:val="005E4C48"/>
    <w:rsid w:val="005E7130"/>
    <w:rsid w:val="005F3601"/>
    <w:rsid w:val="005F40D9"/>
    <w:rsid w:val="00604821"/>
    <w:rsid w:val="00610BC1"/>
    <w:rsid w:val="00611D1F"/>
    <w:rsid w:val="00611E13"/>
    <w:rsid w:val="006133E9"/>
    <w:rsid w:val="00613D29"/>
    <w:rsid w:val="00613EAC"/>
    <w:rsid w:val="006144ED"/>
    <w:rsid w:val="00617D4E"/>
    <w:rsid w:val="006201AD"/>
    <w:rsid w:val="00622730"/>
    <w:rsid w:val="00624297"/>
    <w:rsid w:val="00633337"/>
    <w:rsid w:val="006337F7"/>
    <w:rsid w:val="0063508D"/>
    <w:rsid w:val="00636A0A"/>
    <w:rsid w:val="00636A97"/>
    <w:rsid w:val="006402E7"/>
    <w:rsid w:val="0064178F"/>
    <w:rsid w:val="006437E2"/>
    <w:rsid w:val="00647D3D"/>
    <w:rsid w:val="006516D7"/>
    <w:rsid w:val="00651D39"/>
    <w:rsid w:val="00651FBC"/>
    <w:rsid w:val="00652942"/>
    <w:rsid w:val="00652AF5"/>
    <w:rsid w:val="006602F5"/>
    <w:rsid w:val="00661B23"/>
    <w:rsid w:val="00661D86"/>
    <w:rsid w:val="006620A6"/>
    <w:rsid w:val="006633DF"/>
    <w:rsid w:val="00665A45"/>
    <w:rsid w:val="006722A7"/>
    <w:rsid w:val="0067372B"/>
    <w:rsid w:val="0067392D"/>
    <w:rsid w:val="00673DC5"/>
    <w:rsid w:val="00677031"/>
    <w:rsid w:val="00682695"/>
    <w:rsid w:val="006863C9"/>
    <w:rsid w:val="006867F5"/>
    <w:rsid w:val="006903F7"/>
    <w:rsid w:val="00692874"/>
    <w:rsid w:val="00694ACB"/>
    <w:rsid w:val="00695C4E"/>
    <w:rsid w:val="0069650D"/>
    <w:rsid w:val="006A0BA8"/>
    <w:rsid w:val="006A1B31"/>
    <w:rsid w:val="006A24A6"/>
    <w:rsid w:val="006B1742"/>
    <w:rsid w:val="006B60D8"/>
    <w:rsid w:val="006C04FB"/>
    <w:rsid w:val="006C10AC"/>
    <w:rsid w:val="006C2E91"/>
    <w:rsid w:val="006C3696"/>
    <w:rsid w:val="006C7822"/>
    <w:rsid w:val="006D03D1"/>
    <w:rsid w:val="006D06EE"/>
    <w:rsid w:val="006D0F6C"/>
    <w:rsid w:val="006D161C"/>
    <w:rsid w:val="006D1BE0"/>
    <w:rsid w:val="006D3F1A"/>
    <w:rsid w:val="006D5D38"/>
    <w:rsid w:val="006D6E51"/>
    <w:rsid w:val="006D7642"/>
    <w:rsid w:val="006D7D9D"/>
    <w:rsid w:val="006E5DBA"/>
    <w:rsid w:val="006E6E18"/>
    <w:rsid w:val="006F1EAA"/>
    <w:rsid w:val="006F6F45"/>
    <w:rsid w:val="006F77CA"/>
    <w:rsid w:val="00700319"/>
    <w:rsid w:val="0070096C"/>
    <w:rsid w:val="007021AE"/>
    <w:rsid w:val="00702448"/>
    <w:rsid w:val="00707FCA"/>
    <w:rsid w:val="00710A3B"/>
    <w:rsid w:val="00711E43"/>
    <w:rsid w:val="007120AA"/>
    <w:rsid w:val="00713147"/>
    <w:rsid w:val="007142A9"/>
    <w:rsid w:val="00715A31"/>
    <w:rsid w:val="00715AF5"/>
    <w:rsid w:val="00716B2F"/>
    <w:rsid w:val="00725A7D"/>
    <w:rsid w:val="00725B5F"/>
    <w:rsid w:val="007264F4"/>
    <w:rsid w:val="00727434"/>
    <w:rsid w:val="0073009B"/>
    <w:rsid w:val="007301FB"/>
    <w:rsid w:val="00733B1C"/>
    <w:rsid w:val="00734B0F"/>
    <w:rsid w:val="00737A1E"/>
    <w:rsid w:val="00740CD6"/>
    <w:rsid w:val="00741017"/>
    <w:rsid w:val="00741242"/>
    <w:rsid w:val="007414F9"/>
    <w:rsid w:val="00741A29"/>
    <w:rsid w:val="00741D96"/>
    <w:rsid w:val="007446E2"/>
    <w:rsid w:val="0074567A"/>
    <w:rsid w:val="007549F6"/>
    <w:rsid w:val="007632BD"/>
    <w:rsid w:val="00763D37"/>
    <w:rsid w:val="00765AE9"/>
    <w:rsid w:val="00766570"/>
    <w:rsid w:val="00767D9A"/>
    <w:rsid w:val="007723BF"/>
    <w:rsid w:val="00772422"/>
    <w:rsid w:val="00772991"/>
    <w:rsid w:val="00773147"/>
    <w:rsid w:val="00773237"/>
    <w:rsid w:val="00773E65"/>
    <w:rsid w:val="00775706"/>
    <w:rsid w:val="00776A96"/>
    <w:rsid w:val="007773A4"/>
    <w:rsid w:val="007816BB"/>
    <w:rsid w:val="007818E7"/>
    <w:rsid w:val="00792E92"/>
    <w:rsid w:val="007979BD"/>
    <w:rsid w:val="007A21E5"/>
    <w:rsid w:val="007A4148"/>
    <w:rsid w:val="007A6C41"/>
    <w:rsid w:val="007B5593"/>
    <w:rsid w:val="007B5AE8"/>
    <w:rsid w:val="007B73A8"/>
    <w:rsid w:val="007C05D2"/>
    <w:rsid w:val="007D2F8D"/>
    <w:rsid w:val="007D4C82"/>
    <w:rsid w:val="007D50CB"/>
    <w:rsid w:val="007D5757"/>
    <w:rsid w:val="007D5B1D"/>
    <w:rsid w:val="007D7D7A"/>
    <w:rsid w:val="007E0249"/>
    <w:rsid w:val="007E0B82"/>
    <w:rsid w:val="007E17D1"/>
    <w:rsid w:val="007F0D06"/>
    <w:rsid w:val="007F2255"/>
    <w:rsid w:val="007F5095"/>
    <w:rsid w:val="007F7A8A"/>
    <w:rsid w:val="00800744"/>
    <w:rsid w:val="008017C7"/>
    <w:rsid w:val="00810867"/>
    <w:rsid w:val="00810F87"/>
    <w:rsid w:val="008138C3"/>
    <w:rsid w:val="00814D5A"/>
    <w:rsid w:val="00814FFE"/>
    <w:rsid w:val="00815BB6"/>
    <w:rsid w:val="00820246"/>
    <w:rsid w:val="008217AC"/>
    <w:rsid w:val="00824F91"/>
    <w:rsid w:val="00825821"/>
    <w:rsid w:val="00826956"/>
    <w:rsid w:val="00826A6D"/>
    <w:rsid w:val="00830A62"/>
    <w:rsid w:val="00831DB8"/>
    <w:rsid w:val="00834499"/>
    <w:rsid w:val="008356B9"/>
    <w:rsid w:val="00837177"/>
    <w:rsid w:val="008375A9"/>
    <w:rsid w:val="00837EE8"/>
    <w:rsid w:val="008407BD"/>
    <w:rsid w:val="00844FE8"/>
    <w:rsid w:val="00846550"/>
    <w:rsid w:val="008516F1"/>
    <w:rsid w:val="00851E73"/>
    <w:rsid w:val="00855B3E"/>
    <w:rsid w:val="00856662"/>
    <w:rsid w:val="00857AEA"/>
    <w:rsid w:val="00861D15"/>
    <w:rsid w:val="00864352"/>
    <w:rsid w:val="008644BC"/>
    <w:rsid w:val="00864D59"/>
    <w:rsid w:val="008658B3"/>
    <w:rsid w:val="00865DF3"/>
    <w:rsid w:val="008667CB"/>
    <w:rsid w:val="008704C1"/>
    <w:rsid w:val="0087296D"/>
    <w:rsid w:val="00874923"/>
    <w:rsid w:val="008752C5"/>
    <w:rsid w:val="00875BD7"/>
    <w:rsid w:val="00876FB0"/>
    <w:rsid w:val="00877CD6"/>
    <w:rsid w:val="0088401E"/>
    <w:rsid w:val="0088446A"/>
    <w:rsid w:val="00884ED9"/>
    <w:rsid w:val="008864F5"/>
    <w:rsid w:val="00886C66"/>
    <w:rsid w:val="00887154"/>
    <w:rsid w:val="008874DF"/>
    <w:rsid w:val="0089028F"/>
    <w:rsid w:val="0089084B"/>
    <w:rsid w:val="00891A78"/>
    <w:rsid w:val="00891BDD"/>
    <w:rsid w:val="00893BDE"/>
    <w:rsid w:val="00897427"/>
    <w:rsid w:val="00897646"/>
    <w:rsid w:val="008A1041"/>
    <w:rsid w:val="008A3000"/>
    <w:rsid w:val="008A4B67"/>
    <w:rsid w:val="008A5CB4"/>
    <w:rsid w:val="008A783A"/>
    <w:rsid w:val="008B0821"/>
    <w:rsid w:val="008B0C88"/>
    <w:rsid w:val="008B13D6"/>
    <w:rsid w:val="008B19DE"/>
    <w:rsid w:val="008B43B6"/>
    <w:rsid w:val="008B63AF"/>
    <w:rsid w:val="008B68CB"/>
    <w:rsid w:val="008B77C2"/>
    <w:rsid w:val="008C14BD"/>
    <w:rsid w:val="008C283A"/>
    <w:rsid w:val="008C515B"/>
    <w:rsid w:val="008D3244"/>
    <w:rsid w:val="008D4214"/>
    <w:rsid w:val="008D457D"/>
    <w:rsid w:val="008D560B"/>
    <w:rsid w:val="008D59DF"/>
    <w:rsid w:val="008E0525"/>
    <w:rsid w:val="008E2975"/>
    <w:rsid w:val="008E3F03"/>
    <w:rsid w:val="008E48AD"/>
    <w:rsid w:val="008E49EA"/>
    <w:rsid w:val="008E698F"/>
    <w:rsid w:val="008F3473"/>
    <w:rsid w:val="008F3C44"/>
    <w:rsid w:val="008F6D08"/>
    <w:rsid w:val="00900202"/>
    <w:rsid w:val="00900414"/>
    <w:rsid w:val="00903B80"/>
    <w:rsid w:val="00903D0D"/>
    <w:rsid w:val="00905EF9"/>
    <w:rsid w:val="0090669C"/>
    <w:rsid w:val="00911844"/>
    <w:rsid w:val="00916632"/>
    <w:rsid w:val="00916EC5"/>
    <w:rsid w:val="00917C7E"/>
    <w:rsid w:val="009215E3"/>
    <w:rsid w:val="009224C3"/>
    <w:rsid w:val="00922808"/>
    <w:rsid w:val="00924208"/>
    <w:rsid w:val="0092458D"/>
    <w:rsid w:val="009265AA"/>
    <w:rsid w:val="009267C9"/>
    <w:rsid w:val="009273C5"/>
    <w:rsid w:val="00930118"/>
    <w:rsid w:val="00932A3A"/>
    <w:rsid w:val="0094073A"/>
    <w:rsid w:val="00942468"/>
    <w:rsid w:val="00943667"/>
    <w:rsid w:val="00944131"/>
    <w:rsid w:val="00945677"/>
    <w:rsid w:val="009463F9"/>
    <w:rsid w:val="00946AF9"/>
    <w:rsid w:val="00952EB8"/>
    <w:rsid w:val="00957FD4"/>
    <w:rsid w:val="009615EF"/>
    <w:rsid w:val="009618D7"/>
    <w:rsid w:val="00962304"/>
    <w:rsid w:val="00962BF3"/>
    <w:rsid w:val="0096378A"/>
    <w:rsid w:val="00963F37"/>
    <w:rsid w:val="00965405"/>
    <w:rsid w:val="00966198"/>
    <w:rsid w:val="009670E2"/>
    <w:rsid w:val="00967D8D"/>
    <w:rsid w:val="00970F24"/>
    <w:rsid w:val="00971F0F"/>
    <w:rsid w:val="009735B6"/>
    <w:rsid w:val="009747BD"/>
    <w:rsid w:val="00975119"/>
    <w:rsid w:val="00977063"/>
    <w:rsid w:val="009828E1"/>
    <w:rsid w:val="00983EA4"/>
    <w:rsid w:val="0099073B"/>
    <w:rsid w:val="009914B4"/>
    <w:rsid w:val="0099213A"/>
    <w:rsid w:val="00993C49"/>
    <w:rsid w:val="00996395"/>
    <w:rsid w:val="00997041"/>
    <w:rsid w:val="009A0181"/>
    <w:rsid w:val="009A3186"/>
    <w:rsid w:val="009A4980"/>
    <w:rsid w:val="009A5142"/>
    <w:rsid w:val="009A7D76"/>
    <w:rsid w:val="009B404E"/>
    <w:rsid w:val="009B433D"/>
    <w:rsid w:val="009B5001"/>
    <w:rsid w:val="009B58A7"/>
    <w:rsid w:val="009B6368"/>
    <w:rsid w:val="009B7328"/>
    <w:rsid w:val="009C29D8"/>
    <w:rsid w:val="009C3A2C"/>
    <w:rsid w:val="009C424E"/>
    <w:rsid w:val="009C7170"/>
    <w:rsid w:val="009D0A15"/>
    <w:rsid w:val="009D2EBF"/>
    <w:rsid w:val="009E09F1"/>
    <w:rsid w:val="009E1D56"/>
    <w:rsid w:val="009E2DD5"/>
    <w:rsid w:val="009E323A"/>
    <w:rsid w:val="009E3ABC"/>
    <w:rsid w:val="009E5F63"/>
    <w:rsid w:val="009E7CA5"/>
    <w:rsid w:val="009F11F5"/>
    <w:rsid w:val="009F2B2F"/>
    <w:rsid w:val="009F363D"/>
    <w:rsid w:val="009F5B24"/>
    <w:rsid w:val="009F5B4E"/>
    <w:rsid w:val="00A02C3F"/>
    <w:rsid w:val="00A0314F"/>
    <w:rsid w:val="00A036C2"/>
    <w:rsid w:val="00A050E0"/>
    <w:rsid w:val="00A079E4"/>
    <w:rsid w:val="00A1007C"/>
    <w:rsid w:val="00A129ED"/>
    <w:rsid w:val="00A16217"/>
    <w:rsid w:val="00A166C9"/>
    <w:rsid w:val="00A2160A"/>
    <w:rsid w:val="00A22F97"/>
    <w:rsid w:val="00A2483A"/>
    <w:rsid w:val="00A25B00"/>
    <w:rsid w:val="00A2659D"/>
    <w:rsid w:val="00A322DC"/>
    <w:rsid w:val="00A344B1"/>
    <w:rsid w:val="00A34C74"/>
    <w:rsid w:val="00A3688A"/>
    <w:rsid w:val="00A37A5B"/>
    <w:rsid w:val="00A37DD5"/>
    <w:rsid w:val="00A40E53"/>
    <w:rsid w:val="00A41845"/>
    <w:rsid w:val="00A4236D"/>
    <w:rsid w:val="00A42DFF"/>
    <w:rsid w:val="00A44592"/>
    <w:rsid w:val="00A45C48"/>
    <w:rsid w:val="00A47447"/>
    <w:rsid w:val="00A47946"/>
    <w:rsid w:val="00A513A2"/>
    <w:rsid w:val="00A517B9"/>
    <w:rsid w:val="00A53A4C"/>
    <w:rsid w:val="00A5548D"/>
    <w:rsid w:val="00A609BA"/>
    <w:rsid w:val="00A65CED"/>
    <w:rsid w:val="00A71893"/>
    <w:rsid w:val="00A774CB"/>
    <w:rsid w:val="00A807DB"/>
    <w:rsid w:val="00A83B0B"/>
    <w:rsid w:val="00A844FC"/>
    <w:rsid w:val="00A84676"/>
    <w:rsid w:val="00A87D96"/>
    <w:rsid w:val="00A93C80"/>
    <w:rsid w:val="00A94685"/>
    <w:rsid w:val="00A96507"/>
    <w:rsid w:val="00AA1475"/>
    <w:rsid w:val="00AA2792"/>
    <w:rsid w:val="00AA3040"/>
    <w:rsid w:val="00AB00AD"/>
    <w:rsid w:val="00AB0F2C"/>
    <w:rsid w:val="00AB1054"/>
    <w:rsid w:val="00AB41D2"/>
    <w:rsid w:val="00AB45C2"/>
    <w:rsid w:val="00AB4917"/>
    <w:rsid w:val="00AB51BF"/>
    <w:rsid w:val="00AC2A9F"/>
    <w:rsid w:val="00AC500B"/>
    <w:rsid w:val="00AC5473"/>
    <w:rsid w:val="00AC75D6"/>
    <w:rsid w:val="00AC7D81"/>
    <w:rsid w:val="00AD0A1A"/>
    <w:rsid w:val="00AD1A06"/>
    <w:rsid w:val="00AD2C79"/>
    <w:rsid w:val="00AD4644"/>
    <w:rsid w:val="00AD49C9"/>
    <w:rsid w:val="00AD7129"/>
    <w:rsid w:val="00AE2716"/>
    <w:rsid w:val="00AE364C"/>
    <w:rsid w:val="00AE384F"/>
    <w:rsid w:val="00AE43BE"/>
    <w:rsid w:val="00AE772F"/>
    <w:rsid w:val="00AF0292"/>
    <w:rsid w:val="00AF1EE3"/>
    <w:rsid w:val="00AF3318"/>
    <w:rsid w:val="00AF509E"/>
    <w:rsid w:val="00AF7F5E"/>
    <w:rsid w:val="00B00CDB"/>
    <w:rsid w:val="00B03A0B"/>
    <w:rsid w:val="00B03A45"/>
    <w:rsid w:val="00B04874"/>
    <w:rsid w:val="00B0631A"/>
    <w:rsid w:val="00B14073"/>
    <w:rsid w:val="00B16AE7"/>
    <w:rsid w:val="00B17441"/>
    <w:rsid w:val="00B17A17"/>
    <w:rsid w:val="00B17CDA"/>
    <w:rsid w:val="00B20547"/>
    <w:rsid w:val="00B20747"/>
    <w:rsid w:val="00B20784"/>
    <w:rsid w:val="00B215C1"/>
    <w:rsid w:val="00B21FFB"/>
    <w:rsid w:val="00B22522"/>
    <w:rsid w:val="00B23A2F"/>
    <w:rsid w:val="00B23ADB"/>
    <w:rsid w:val="00B26643"/>
    <w:rsid w:val="00B30890"/>
    <w:rsid w:val="00B31897"/>
    <w:rsid w:val="00B34DFC"/>
    <w:rsid w:val="00B3685E"/>
    <w:rsid w:val="00B36939"/>
    <w:rsid w:val="00B4082B"/>
    <w:rsid w:val="00B456BE"/>
    <w:rsid w:val="00B5018E"/>
    <w:rsid w:val="00B52A46"/>
    <w:rsid w:val="00B537FC"/>
    <w:rsid w:val="00B5506E"/>
    <w:rsid w:val="00B5553F"/>
    <w:rsid w:val="00B63A0A"/>
    <w:rsid w:val="00B64038"/>
    <w:rsid w:val="00B66A9F"/>
    <w:rsid w:val="00B67306"/>
    <w:rsid w:val="00B676B8"/>
    <w:rsid w:val="00B67ABB"/>
    <w:rsid w:val="00B75D91"/>
    <w:rsid w:val="00B76344"/>
    <w:rsid w:val="00B81EBB"/>
    <w:rsid w:val="00B821BC"/>
    <w:rsid w:val="00B82B55"/>
    <w:rsid w:val="00B85CB1"/>
    <w:rsid w:val="00B90C05"/>
    <w:rsid w:val="00B9269D"/>
    <w:rsid w:val="00B97EB5"/>
    <w:rsid w:val="00BA010A"/>
    <w:rsid w:val="00BA1E65"/>
    <w:rsid w:val="00BA1F49"/>
    <w:rsid w:val="00BA2D11"/>
    <w:rsid w:val="00BA3AA5"/>
    <w:rsid w:val="00BA571A"/>
    <w:rsid w:val="00BA5FCD"/>
    <w:rsid w:val="00BA7110"/>
    <w:rsid w:val="00BA7D90"/>
    <w:rsid w:val="00BB2EF8"/>
    <w:rsid w:val="00BB357A"/>
    <w:rsid w:val="00BB4842"/>
    <w:rsid w:val="00BB4F25"/>
    <w:rsid w:val="00BB575B"/>
    <w:rsid w:val="00BC612E"/>
    <w:rsid w:val="00BC793D"/>
    <w:rsid w:val="00BD0810"/>
    <w:rsid w:val="00BD08F0"/>
    <w:rsid w:val="00BD0A40"/>
    <w:rsid w:val="00BD1BCB"/>
    <w:rsid w:val="00BD2E58"/>
    <w:rsid w:val="00BD65BA"/>
    <w:rsid w:val="00BD746D"/>
    <w:rsid w:val="00BD7865"/>
    <w:rsid w:val="00BD7C0B"/>
    <w:rsid w:val="00BD7CA6"/>
    <w:rsid w:val="00BE203C"/>
    <w:rsid w:val="00BE48CA"/>
    <w:rsid w:val="00BE4D13"/>
    <w:rsid w:val="00BE779D"/>
    <w:rsid w:val="00BF132E"/>
    <w:rsid w:val="00BF1B82"/>
    <w:rsid w:val="00BF347C"/>
    <w:rsid w:val="00BF56DC"/>
    <w:rsid w:val="00BF72F4"/>
    <w:rsid w:val="00C010B7"/>
    <w:rsid w:val="00C01A44"/>
    <w:rsid w:val="00C01AAF"/>
    <w:rsid w:val="00C033D4"/>
    <w:rsid w:val="00C03CB3"/>
    <w:rsid w:val="00C077B5"/>
    <w:rsid w:val="00C07C09"/>
    <w:rsid w:val="00C10281"/>
    <w:rsid w:val="00C13512"/>
    <w:rsid w:val="00C1566B"/>
    <w:rsid w:val="00C20AFE"/>
    <w:rsid w:val="00C24C0F"/>
    <w:rsid w:val="00C25DC8"/>
    <w:rsid w:val="00C26B7A"/>
    <w:rsid w:val="00C2740D"/>
    <w:rsid w:val="00C31E75"/>
    <w:rsid w:val="00C32FCD"/>
    <w:rsid w:val="00C331A8"/>
    <w:rsid w:val="00C338E1"/>
    <w:rsid w:val="00C43A1C"/>
    <w:rsid w:val="00C50641"/>
    <w:rsid w:val="00C54BA0"/>
    <w:rsid w:val="00C61769"/>
    <w:rsid w:val="00C66277"/>
    <w:rsid w:val="00C66B53"/>
    <w:rsid w:val="00C671D6"/>
    <w:rsid w:val="00C70634"/>
    <w:rsid w:val="00C724C6"/>
    <w:rsid w:val="00C733C5"/>
    <w:rsid w:val="00C739AA"/>
    <w:rsid w:val="00C73F88"/>
    <w:rsid w:val="00C7691D"/>
    <w:rsid w:val="00C813CC"/>
    <w:rsid w:val="00C83255"/>
    <w:rsid w:val="00C84D0B"/>
    <w:rsid w:val="00C85E1E"/>
    <w:rsid w:val="00C90084"/>
    <w:rsid w:val="00C909E4"/>
    <w:rsid w:val="00C91326"/>
    <w:rsid w:val="00C931EB"/>
    <w:rsid w:val="00C93BA9"/>
    <w:rsid w:val="00C94CB9"/>
    <w:rsid w:val="00C94F0D"/>
    <w:rsid w:val="00CA2FD5"/>
    <w:rsid w:val="00CA5DE5"/>
    <w:rsid w:val="00CA7571"/>
    <w:rsid w:val="00CA797A"/>
    <w:rsid w:val="00CB4B7B"/>
    <w:rsid w:val="00CB4F35"/>
    <w:rsid w:val="00CB52EF"/>
    <w:rsid w:val="00CB6BF5"/>
    <w:rsid w:val="00CB747B"/>
    <w:rsid w:val="00CB7F44"/>
    <w:rsid w:val="00CC2DB3"/>
    <w:rsid w:val="00CC30C3"/>
    <w:rsid w:val="00CC35C0"/>
    <w:rsid w:val="00CC4A20"/>
    <w:rsid w:val="00CD0A5E"/>
    <w:rsid w:val="00CD1E31"/>
    <w:rsid w:val="00CD2709"/>
    <w:rsid w:val="00CD38DA"/>
    <w:rsid w:val="00CD41FA"/>
    <w:rsid w:val="00CD5BB0"/>
    <w:rsid w:val="00CD7A07"/>
    <w:rsid w:val="00CE0065"/>
    <w:rsid w:val="00CE1570"/>
    <w:rsid w:val="00CE22EA"/>
    <w:rsid w:val="00CE6C6C"/>
    <w:rsid w:val="00CF3EB5"/>
    <w:rsid w:val="00CF5123"/>
    <w:rsid w:val="00CF6E3B"/>
    <w:rsid w:val="00CF707B"/>
    <w:rsid w:val="00D014C4"/>
    <w:rsid w:val="00D017AA"/>
    <w:rsid w:val="00D04D9D"/>
    <w:rsid w:val="00D10C42"/>
    <w:rsid w:val="00D125C0"/>
    <w:rsid w:val="00D1274D"/>
    <w:rsid w:val="00D1414D"/>
    <w:rsid w:val="00D15569"/>
    <w:rsid w:val="00D1676B"/>
    <w:rsid w:val="00D17793"/>
    <w:rsid w:val="00D200AC"/>
    <w:rsid w:val="00D20898"/>
    <w:rsid w:val="00D33305"/>
    <w:rsid w:val="00D33C9B"/>
    <w:rsid w:val="00D3759F"/>
    <w:rsid w:val="00D37CC1"/>
    <w:rsid w:val="00D41D63"/>
    <w:rsid w:val="00D4289C"/>
    <w:rsid w:val="00D42BCD"/>
    <w:rsid w:val="00D44869"/>
    <w:rsid w:val="00D510DB"/>
    <w:rsid w:val="00D52191"/>
    <w:rsid w:val="00D53C33"/>
    <w:rsid w:val="00D53D04"/>
    <w:rsid w:val="00D543FE"/>
    <w:rsid w:val="00D54490"/>
    <w:rsid w:val="00D57F3A"/>
    <w:rsid w:val="00D616A1"/>
    <w:rsid w:val="00D625D8"/>
    <w:rsid w:val="00D650F4"/>
    <w:rsid w:val="00D66210"/>
    <w:rsid w:val="00D70A3E"/>
    <w:rsid w:val="00D70D2D"/>
    <w:rsid w:val="00D76538"/>
    <w:rsid w:val="00D7700E"/>
    <w:rsid w:val="00D7741A"/>
    <w:rsid w:val="00D77C12"/>
    <w:rsid w:val="00D77F08"/>
    <w:rsid w:val="00D80FCB"/>
    <w:rsid w:val="00D81DE6"/>
    <w:rsid w:val="00D9051B"/>
    <w:rsid w:val="00D93727"/>
    <w:rsid w:val="00D94B66"/>
    <w:rsid w:val="00D94C9A"/>
    <w:rsid w:val="00D9753D"/>
    <w:rsid w:val="00D97DE4"/>
    <w:rsid w:val="00DA0F79"/>
    <w:rsid w:val="00DA2237"/>
    <w:rsid w:val="00DA2E87"/>
    <w:rsid w:val="00DA5726"/>
    <w:rsid w:val="00DA6E20"/>
    <w:rsid w:val="00DB129E"/>
    <w:rsid w:val="00DB28A5"/>
    <w:rsid w:val="00DB6AF2"/>
    <w:rsid w:val="00DC17EA"/>
    <w:rsid w:val="00DC2360"/>
    <w:rsid w:val="00DC6811"/>
    <w:rsid w:val="00DD1537"/>
    <w:rsid w:val="00DD2048"/>
    <w:rsid w:val="00DD29C5"/>
    <w:rsid w:val="00DD3017"/>
    <w:rsid w:val="00DD4464"/>
    <w:rsid w:val="00DD4AB8"/>
    <w:rsid w:val="00DD5241"/>
    <w:rsid w:val="00DD723B"/>
    <w:rsid w:val="00DD77D9"/>
    <w:rsid w:val="00DE18FA"/>
    <w:rsid w:val="00DE2405"/>
    <w:rsid w:val="00DE2C3C"/>
    <w:rsid w:val="00DE586A"/>
    <w:rsid w:val="00DE701B"/>
    <w:rsid w:val="00DF092A"/>
    <w:rsid w:val="00DF0DB4"/>
    <w:rsid w:val="00DF1B04"/>
    <w:rsid w:val="00DF3777"/>
    <w:rsid w:val="00DF5B5E"/>
    <w:rsid w:val="00DF7345"/>
    <w:rsid w:val="00E00F3D"/>
    <w:rsid w:val="00E02165"/>
    <w:rsid w:val="00E030F2"/>
    <w:rsid w:val="00E042ED"/>
    <w:rsid w:val="00E05914"/>
    <w:rsid w:val="00E07618"/>
    <w:rsid w:val="00E10068"/>
    <w:rsid w:val="00E11D41"/>
    <w:rsid w:val="00E1393C"/>
    <w:rsid w:val="00E14A99"/>
    <w:rsid w:val="00E15671"/>
    <w:rsid w:val="00E1668E"/>
    <w:rsid w:val="00E17822"/>
    <w:rsid w:val="00E20F34"/>
    <w:rsid w:val="00E21405"/>
    <w:rsid w:val="00E2313E"/>
    <w:rsid w:val="00E2647B"/>
    <w:rsid w:val="00E312D4"/>
    <w:rsid w:val="00E3765E"/>
    <w:rsid w:val="00E41D4E"/>
    <w:rsid w:val="00E4248B"/>
    <w:rsid w:val="00E4289B"/>
    <w:rsid w:val="00E42B5D"/>
    <w:rsid w:val="00E51670"/>
    <w:rsid w:val="00E55E9C"/>
    <w:rsid w:val="00E5665E"/>
    <w:rsid w:val="00E60C58"/>
    <w:rsid w:val="00E62498"/>
    <w:rsid w:val="00E63280"/>
    <w:rsid w:val="00E64395"/>
    <w:rsid w:val="00E72C84"/>
    <w:rsid w:val="00E77787"/>
    <w:rsid w:val="00E87419"/>
    <w:rsid w:val="00E90E6C"/>
    <w:rsid w:val="00E9397F"/>
    <w:rsid w:val="00E9730C"/>
    <w:rsid w:val="00E97D85"/>
    <w:rsid w:val="00EA0B15"/>
    <w:rsid w:val="00EA1737"/>
    <w:rsid w:val="00EA451D"/>
    <w:rsid w:val="00EB1631"/>
    <w:rsid w:val="00EB1A5F"/>
    <w:rsid w:val="00EB1B3A"/>
    <w:rsid w:val="00EB4D2A"/>
    <w:rsid w:val="00EB5AC3"/>
    <w:rsid w:val="00EB5EC4"/>
    <w:rsid w:val="00EB66AD"/>
    <w:rsid w:val="00EB7D08"/>
    <w:rsid w:val="00EC02FD"/>
    <w:rsid w:val="00EC056B"/>
    <w:rsid w:val="00EC0F05"/>
    <w:rsid w:val="00EC103A"/>
    <w:rsid w:val="00EC4273"/>
    <w:rsid w:val="00EC4A58"/>
    <w:rsid w:val="00EC6BB0"/>
    <w:rsid w:val="00EC7199"/>
    <w:rsid w:val="00EC76AD"/>
    <w:rsid w:val="00EC77B8"/>
    <w:rsid w:val="00EC7C58"/>
    <w:rsid w:val="00ED5653"/>
    <w:rsid w:val="00ED63E2"/>
    <w:rsid w:val="00ED6FE2"/>
    <w:rsid w:val="00ED75D4"/>
    <w:rsid w:val="00ED7E82"/>
    <w:rsid w:val="00ED7F24"/>
    <w:rsid w:val="00EE241E"/>
    <w:rsid w:val="00EE4070"/>
    <w:rsid w:val="00EE4600"/>
    <w:rsid w:val="00EF1003"/>
    <w:rsid w:val="00EF14D5"/>
    <w:rsid w:val="00EF203F"/>
    <w:rsid w:val="00EF2E49"/>
    <w:rsid w:val="00EF75AE"/>
    <w:rsid w:val="00EF7C9E"/>
    <w:rsid w:val="00F01300"/>
    <w:rsid w:val="00F02A30"/>
    <w:rsid w:val="00F030F6"/>
    <w:rsid w:val="00F04715"/>
    <w:rsid w:val="00F04D62"/>
    <w:rsid w:val="00F1119E"/>
    <w:rsid w:val="00F131E6"/>
    <w:rsid w:val="00F14E27"/>
    <w:rsid w:val="00F21747"/>
    <w:rsid w:val="00F22267"/>
    <w:rsid w:val="00F24FCB"/>
    <w:rsid w:val="00F264CF"/>
    <w:rsid w:val="00F264E5"/>
    <w:rsid w:val="00F3164A"/>
    <w:rsid w:val="00F3291A"/>
    <w:rsid w:val="00F3504F"/>
    <w:rsid w:val="00F40236"/>
    <w:rsid w:val="00F40DA7"/>
    <w:rsid w:val="00F42CA0"/>
    <w:rsid w:val="00F43A77"/>
    <w:rsid w:val="00F53169"/>
    <w:rsid w:val="00F53AEF"/>
    <w:rsid w:val="00F56CAF"/>
    <w:rsid w:val="00F576A9"/>
    <w:rsid w:val="00F6070D"/>
    <w:rsid w:val="00F64BCE"/>
    <w:rsid w:val="00F66BCC"/>
    <w:rsid w:val="00F66F72"/>
    <w:rsid w:val="00F72C50"/>
    <w:rsid w:val="00F73177"/>
    <w:rsid w:val="00F802A7"/>
    <w:rsid w:val="00F8172B"/>
    <w:rsid w:val="00F832CD"/>
    <w:rsid w:val="00F846A7"/>
    <w:rsid w:val="00F85065"/>
    <w:rsid w:val="00F9497A"/>
    <w:rsid w:val="00F95535"/>
    <w:rsid w:val="00F95828"/>
    <w:rsid w:val="00F958D0"/>
    <w:rsid w:val="00FA1BC1"/>
    <w:rsid w:val="00FA1C2C"/>
    <w:rsid w:val="00FA390A"/>
    <w:rsid w:val="00FB04E0"/>
    <w:rsid w:val="00FB2346"/>
    <w:rsid w:val="00FB4BBB"/>
    <w:rsid w:val="00FB5429"/>
    <w:rsid w:val="00FB746D"/>
    <w:rsid w:val="00FC1198"/>
    <w:rsid w:val="00FC2804"/>
    <w:rsid w:val="00FC7012"/>
    <w:rsid w:val="00FC794F"/>
    <w:rsid w:val="00FD014D"/>
    <w:rsid w:val="00FD3FE5"/>
    <w:rsid w:val="00FD4695"/>
    <w:rsid w:val="00FD4CA3"/>
    <w:rsid w:val="00FD5A4C"/>
    <w:rsid w:val="00FE0060"/>
    <w:rsid w:val="00FE10ED"/>
    <w:rsid w:val="00FE3268"/>
    <w:rsid w:val="00FE48BA"/>
    <w:rsid w:val="00FE4BF1"/>
    <w:rsid w:val="00FE5C6C"/>
    <w:rsid w:val="00FE63A4"/>
    <w:rsid w:val="00FF1B38"/>
    <w:rsid w:val="00FF2CDC"/>
    <w:rsid w:val="00FF30BC"/>
    <w:rsid w:val="00FF51EB"/>
    <w:rsid w:val="00FF5EAB"/>
    <w:rsid w:val="00FF6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64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86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6A1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43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5</Pages>
  <Words>6</Words>
  <Characters>35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VNN.R9</cp:lastModifiedBy>
  <cp:revision>2</cp:revision>
  <dcterms:created xsi:type="dcterms:W3CDTF">2014-01-21T06:46:00Z</dcterms:created>
  <dcterms:modified xsi:type="dcterms:W3CDTF">2014-01-22T00:53:00Z</dcterms:modified>
</cp:coreProperties>
</file>